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D5647E" w14:textId="2A168235" w:rsidR="00055704" w:rsidRDefault="00EF1FF8" w:rsidP="00055AAA">
      <w:pPr>
        <w:spacing w:after="0"/>
        <w:rPr>
          <w:b/>
          <w:sz w:val="32"/>
        </w:rPr>
      </w:pPr>
      <w:r>
        <w:rPr>
          <w:noProof/>
          <w:lang w:eastAsia="nl-NL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39B84F34" wp14:editId="3B04E333">
                <wp:simplePos x="0" y="0"/>
                <wp:positionH relativeFrom="page">
                  <wp:align>left</wp:align>
                </wp:positionH>
                <wp:positionV relativeFrom="page">
                  <wp:align>top</wp:align>
                </wp:positionV>
                <wp:extent cx="2058670" cy="1202055"/>
                <wp:effectExtent l="0" t="0" r="0" b="0"/>
                <wp:wrapSquare wrapText="bothSides"/>
                <wp:docPr id="10" name="Groe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58670" cy="1202055"/>
                          <a:chOff x="0" y="0"/>
                          <a:chExt cx="2058670" cy="1202055"/>
                        </a:xfrm>
                      </wpg:grpSpPr>
                      <pic:pic xmlns:pic="http://schemas.openxmlformats.org/drawingml/2006/picture">
                        <pic:nvPicPr>
                          <pic:cNvPr id="11" name="Picture 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58670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Rectangle 9"/>
                        <wps:cNvSpPr/>
                        <wps:spPr>
                          <a:xfrm>
                            <a:off x="1379474" y="46926"/>
                            <a:ext cx="44996" cy="1573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EC93F1" w14:textId="77777777" w:rsidR="00EF1FF8" w:rsidRDefault="00EF1FF8" w:rsidP="00EF1FF8">
                              <w:r>
                                <w:rPr>
                                  <w:rFonts w:ascii="NS Swift" w:eastAsia="NS Swift" w:hAnsi="NS Swift" w:cs="NS Swift"/>
                                  <w:sz w:val="1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lIns="0" tIns="0" rIns="0" bIns="0" rtlCol="0">
                          <a:noAutofit/>
                        </wps:bodyPr>
                      </wps:wsp>
                      <wps:wsp>
                        <wps:cNvPr id="13" name="Rectangle 10"/>
                        <wps:cNvSpPr/>
                        <wps:spPr>
                          <a:xfrm>
                            <a:off x="1413002" y="46926"/>
                            <a:ext cx="44996" cy="1573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499CDE" w14:textId="77777777" w:rsidR="00EF1FF8" w:rsidRDefault="00EF1FF8" w:rsidP="00EF1FF8">
                              <w:r>
                                <w:rPr>
                                  <w:rFonts w:ascii="NS Swift" w:eastAsia="NS Swift" w:hAnsi="NS Swift" w:cs="NS Swift"/>
                                  <w:sz w:val="1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lIns="0" tIns="0" rIns="0" bIns="0" rtlCol="0">
                          <a:noAutofit/>
                        </wps:bodyPr>
                      </wps:wsp>
                      <wps:wsp>
                        <wps:cNvPr id="14" name="Rectangle 32"/>
                        <wps:cNvSpPr/>
                        <wps:spPr>
                          <a:xfrm>
                            <a:off x="342900" y="738822"/>
                            <a:ext cx="44996" cy="1573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EA337A" w14:textId="77777777" w:rsidR="00EF1FF8" w:rsidRDefault="00EF1FF8" w:rsidP="00EF1FF8">
                              <w:r>
                                <w:rPr>
                                  <w:rFonts w:ascii="NS Swift" w:eastAsia="NS Swift" w:hAnsi="NS Swift" w:cs="NS Swift"/>
                                  <w:sz w:val="1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B84F34" id="Groep 10" o:spid="_x0000_s1026" style="position:absolute;margin-left:0;margin-top:0;width:162.1pt;height:94.65pt;z-index:251679744;mso-position-horizontal:left;mso-position-horizontal-relative:page;mso-position-vertical:top;mso-position-vertical-relative:page" coordsize="20586,12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7" type="#_x0000_t75" style="position:absolute;width:20586;height:120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LMEP/AAAAA2wAAAA8AAABkcnMvZG93bnJldi54bWxET0uLwjAQvi/4H8II3tZUEZFqWpYF8XER&#10;HxdvQzPblm0mtYk2/nuzsOBtPr7nrPJgGvGgztWWFUzGCQjiwuqaSwWX8/pzAcJ5ZI2NZVLwJAd5&#10;NvhYYaptz0d6nHwpYgi7FBVU3replK6oyKAb25Y4cj+2M+gj7EqpO+xjuGnkNEnm0mDNsaHClr4r&#10;Kn5Pd6Ngf2j6XeAbbcP1GS6b83wxK/dKjYbhawnCU/Bv8b97q+P8Cfz9Eg+Q2Qs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wswQ/8AAAADbAAAADwAAAAAAAAAAAAAAAACfAgAA&#10;ZHJzL2Rvd25yZXYueG1sUEsFBgAAAAAEAAQA9wAAAIwDAAAAAA==&#10;">
                  <v:imagedata r:id="rId10" o:title=""/>
                </v:shape>
                <v:rect id="Rectangle 9" o:spid="_x0000_s1028" style="position:absolute;left:13794;top:469;width:450;height:15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LJ7MEA&#10;AADbAAAADwAAAGRycy9kb3ducmV2LnhtbERPS4vCMBC+L/gfwix4W9P1sGjXWIoP9OgLXG9DM7bF&#10;ZlKarK3+eiMI3ubje84k6UwlrtS40rKC70EEgjizuuRcwWG//BqBcB5ZY2WZFNzIQTLtfUww1rbl&#10;LV13PhchhF2MCgrv61hKlxVk0A1sTRy4s20M+gCbXOoG2xBuKjmMoh9psOTQUGBNs4Kyy+7fKFiN&#10;6vRvbe9tXi1Oq+PmOJ7vx16p/meX/oLw1Pm3+OVe6zB/CM9fwgFy+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1iyezBAAAA2wAAAA8AAAAAAAAAAAAAAAAAmAIAAGRycy9kb3du&#10;cmV2LnhtbFBLBQYAAAAABAAEAPUAAACGAwAAAAA=&#10;" filled="f" stroked="f">
                  <v:textbox inset="0,0,0,0">
                    <w:txbxContent>
                      <w:p w14:paraId="03EC93F1" w14:textId="77777777" w:rsidR="00EF1FF8" w:rsidRDefault="00EF1FF8" w:rsidP="00EF1FF8">
                        <w:r>
                          <w:rPr>
                            <w:rFonts w:ascii="NS Swift" w:eastAsia="NS Swift" w:hAnsi="NS Swift" w:cs="NS Swift"/>
                            <w:sz w:val="1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" o:spid="_x0000_s1029" style="position:absolute;left:14130;top:469;width:449;height:15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5sd8EA&#10;AADbAAAADwAAAGRycy9kb3ducmV2LnhtbERPS4vCMBC+C/6HMMLeNFVh0WoU8YEefYF6G5qxLTaT&#10;0kTb3V9vhIW9zcf3nOm8MYV4UeVyywr6vQgEcWJ1zqmC82nTHYFwHlljYZkU/JCD+azdmmKsbc0H&#10;eh19KkIIuxgVZN6XsZQuycig69mSOHB3Wxn0AVap1BXWIdwUchBF39JgzqEhw5KWGSWP49Mo2I7K&#10;xXVnf+u0WN+2l/1lvDqNvVJfnWYxAeGp8f/iP/dOh/lD+PwSDpCz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IubHfBAAAA2wAAAA8AAAAAAAAAAAAAAAAAmAIAAGRycy9kb3du&#10;cmV2LnhtbFBLBQYAAAAABAAEAPUAAACGAwAAAAA=&#10;" filled="f" stroked="f">
                  <v:textbox inset="0,0,0,0">
                    <w:txbxContent>
                      <w:p w14:paraId="27499CDE" w14:textId="77777777" w:rsidR="00EF1FF8" w:rsidRDefault="00EF1FF8" w:rsidP="00EF1FF8">
                        <w:r>
                          <w:rPr>
                            <w:rFonts w:ascii="NS Swift" w:eastAsia="NS Swift" w:hAnsi="NS Swift" w:cs="NS Swift"/>
                            <w:sz w:val="1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" o:spid="_x0000_s1030" style="position:absolute;left:3429;top:7388;width:449;height:15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f0A8EA&#10;AADbAAAADwAAAGRycy9kb3ducmV2LnhtbERPS4vCMBC+C/6HMMLeNFVk0WoU8YEefYF6G5qxLTaT&#10;0kTb3V9vhIW9zcf3nOm8MYV4UeVyywr6vQgEcWJ1zqmC82nTHYFwHlljYZkU/JCD+azdmmKsbc0H&#10;eh19KkIIuxgVZN6XsZQuycig69mSOHB3Wxn0AVap1BXWIdwUchBF39JgzqEhw5KWGSWP49Mo2I7K&#10;xXVnf+u0WN+2l/1lvDqNvVJfnWYxAeGp8f/iP/dOh/lD+PwSDpCz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3H9APBAAAA2wAAAA8AAAAAAAAAAAAAAAAAmAIAAGRycy9kb3du&#10;cmV2LnhtbFBLBQYAAAAABAAEAPUAAACGAwAAAAA=&#10;" filled="f" stroked="f">
                  <v:textbox inset="0,0,0,0">
                    <w:txbxContent>
                      <w:p w14:paraId="67EA337A" w14:textId="77777777" w:rsidR="00EF1FF8" w:rsidRDefault="00EF1FF8" w:rsidP="00EF1FF8">
                        <w:r>
                          <w:rPr>
                            <w:rFonts w:ascii="NS Swift" w:eastAsia="NS Swift" w:hAnsi="NS Swift" w:cs="NS Swift"/>
                            <w:sz w:val="19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 anchorx="page" anchory="page"/>
              </v:group>
            </w:pict>
          </mc:Fallback>
        </mc:AlternateContent>
      </w:r>
    </w:p>
    <w:p w14:paraId="7E7D3479" w14:textId="00A76867" w:rsidR="00055704" w:rsidRDefault="00055704" w:rsidP="00055AAA">
      <w:pPr>
        <w:spacing w:after="0"/>
        <w:rPr>
          <w:b/>
          <w:sz w:val="32"/>
        </w:rPr>
      </w:pPr>
    </w:p>
    <w:p w14:paraId="24530C28" w14:textId="77777777" w:rsidR="00055704" w:rsidRDefault="00055704" w:rsidP="00055AAA">
      <w:pPr>
        <w:spacing w:after="0"/>
        <w:rPr>
          <w:b/>
          <w:sz w:val="32"/>
        </w:rPr>
      </w:pPr>
    </w:p>
    <w:p w14:paraId="21061A4C" w14:textId="1E367440" w:rsidR="00055704" w:rsidRDefault="00055704" w:rsidP="00055AAA">
      <w:pPr>
        <w:spacing w:after="0"/>
        <w:rPr>
          <w:b/>
          <w:sz w:val="32"/>
        </w:rPr>
      </w:pPr>
    </w:p>
    <w:p w14:paraId="724D47FE" w14:textId="6472E9FE" w:rsidR="009C73B7" w:rsidRDefault="008B038D" w:rsidP="00055AAA">
      <w:pPr>
        <w:spacing w:after="0"/>
        <w:rPr>
          <w:b/>
          <w:sz w:val="32"/>
        </w:rPr>
      </w:pPr>
      <w:r>
        <w:rPr>
          <w:b/>
          <w:sz w:val="32"/>
        </w:rPr>
        <w:t>Aanvraagformulier diensten/</w:t>
      </w:r>
      <w:r w:rsidR="00BD7B5D">
        <w:rPr>
          <w:b/>
          <w:sz w:val="32"/>
        </w:rPr>
        <w:t>dienstvoorzieningen NS</w:t>
      </w:r>
    </w:p>
    <w:p w14:paraId="1D9CA54A" w14:textId="77777777" w:rsidR="00D30E99" w:rsidRPr="00055AAA" w:rsidRDefault="00D30E99" w:rsidP="00055AAA">
      <w:pPr>
        <w:spacing w:after="0"/>
      </w:pPr>
    </w:p>
    <w:p w14:paraId="19CFD9FB" w14:textId="07D4CB9D" w:rsidR="009C73B7" w:rsidRPr="003E383C" w:rsidRDefault="009C73B7" w:rsidP="009C73B7">
      <w:pPr>
        <w:rPr>
          <w:b/>
          <w:sz w:val="28"/>
        </w:rPr>
      </w:pPr>
      <w:r w:rsidRPr="003E383C">
        <w:rPr>
          <w:b/>
          <w:sz w:val="28"/>
        </w:rPr>
        <w:t>Algemene gegevens</w:t>
      </w:r>
      <w:r w:rsidR="008B038D">
        <w:rPr>
          <w:b/>
          <w:sz w:val="28"/>
        </w:rPr>
        <w:t xml:space="preserve"> aanvrager</w:t>
      </w:r>
      <w:r w:rsidRPr="003E383C">
        <w:rPr>
          <w:b/>
          <w:sz w:val="28"/>
        </w:rPr>
        <w:t>:</w:t>
      </w:r>
    </w:p>
    <w:tbl>
      <w:tblPr>
        <w:tblStyle w:val="Tabelraster"/>
        <w:tblW w:w="9158" w:type="dxa"/>
        <w:tblLook w:val="04A0" w:firstRow="1" w:lastRow="0" w:firstColumn="1" w:lastColumn="0" w:noHBand="0" w:noVBand="1"/>
      </w:tblPr>
      <w:tblGrid>
        <w:gridCol w:w="3964"/>
        <w:gridCol w:w="5194"/>
      </w:tblGrid>
      <w:tr w:rsidR="009C73B7" w14:paraId="0491FAD2" w14:textId="77777777" w:rsidTr="008B038D">
        <w:tc>
          <w:tcPr>
            <w:tcW w:w="3964" w:type="dxa"/>
          </w:tcPr>
          <w:p w14:paraId="55EA2BA7" w14:textId="0F19AE45" w:rsidR="009C73B7" w:rsidRDefault="008B038D" w:rsidP="009C73B7">
            <w:r>
              <w:t>Naam bedrijf</w:t>
            </w:r>
          </w:p>
        </w:tc>
        <w:tc>
          <w:tcPr>
            <w:tcW w:w="5194" w:type="dxa"/>
          </w:tcPr>
          <w:p w14:paraId="13998BB9" w14:textId="77777777" w:rsidR="009C73B7" w:rsidRDefault="009C73B7" w:rsidP="009C73B7"/>
        </w:tc>
      </w:tr>
      <w:tr w:rsidR="009C73B7" w14:paraId="7C9BD70C" w14:textId="77777777" w:rsidTr="008B038D">
        <w:tc>
          <w:tcPr>
            <w:tcW w:w="3964" w:type="dxa"/>
          </w:tcPr>
          <w:p w14:paraId="6F50101F" w14:textId="02E36BEB" w:rsidR="009C73B7" w:rsidRDefault="008B038D" w:rsidP="009C73B7">
            <w:r>
              <w:t>Naam contactpersoon bedrijf</w:t>
            </w:r>
          </w:p>
        </w:tc>
        <w:tc>
          <w:tcPr>
            <w:tcW w:w="5194" w:type="dxa"/>
          </w:tcPr>
          <w:p w14:paraId="6D875A30" w14:textId="77777777" w:rsidR="009C73B7" w:rsidRDefault="009C73B7" w:rsidP="009C73B7"/>
        </w:tc>
      </w:tr>
      <w:tr w:rsidR="009C73B7" w14:paraId="23717581" w14:textId="77777777" w:rsidTr="008B038D">
        <w:tc>
          <w:tcPr>
            <w:tcW w:w="3964" w:type="dxa"/>
          </w:tcPr>
          <w:p w14:paraId="0195F20E" w14:textId="7E5ACC15" w:rsidR="009C73B7" w:rsidRDefault="008B038D" w:rsidP="008B038D">
            <w:r>
              <w:t>Indien van toepassing namens vervoerder</w:t>
            </w:r>
          </w:p>
        </w:tc>
        <w:tc>
          <w:tcPr>
            <w:tcW w:w="5194" w:type="dxa"/>
          </w:tcPr>
          <w:p w14:paraId="7073BEF3" w14:textId="77777777" w:rsidR="009C73B7" w:rsidRDefault="009C73B7" w:rsidP="009C73B7"/>
        </w:tc>
      </w:tr>
    </w:tbl>
    <w:p w14:paraId="52B5933B" w14:textId="77777777" w:rsidR="009C73B7" w:rsidRDefault="009C73B7" w:rsidP="009C73B7">
      <w:pPr>
        <w:spacing w:after="0"/>
      </w:pPr>
    </w:p>
    <w:p w14:paraId="33C9EF28" w14:textId="77777777" w:rsidR="009C73B7" w:rsidRPr="00C637F8" w:rsidRDefault="009C73B7" w:rsidP="009C73B7">
      <w:pPr>
        <w:rPr>
          <w:b/>
          <w:sz w:val="28"/>
        </w:rPr>
      </w:pPr>
      <w:r w:rsidRPr="00C637F8">
        <w:rPr>
          <w:b/>
          <w:sz w:val="28"/>
        </w:rPr>
        <w:t>Aanvraag</w:t>
      </w:r>
      <w:r>
        <w:rPr>
          <w:b/>
          <w:sz w:val="28"/>
        </w:rPr>
        <w:t>:</w:t>
      </w:r>
    </w:p>
    <w:p w14:paraId="69E7DDA8" w14:textId="5135B0B3" w:rsidR="008F3632" w:rsidRPr="008F3632" w:rsidRDefault="008F3632" w:rsidP="00BD7B5D">
      <w:pPr>
        <w:pStyle w:val="Lijstalinea"/>
        <w:numPr>
          <w:ilvl w:val="0"/>
          <w:numId w:val="8"/>
        </w:numPr>
        <w:tabs>
          <w:tab w:val="left" w:pos="1560"/>
        </w:tabs>
      </w:pPr>
      <w:r w:rsidRPr="00031A51">
        <w:rPr>
          <w:b/>
          <w:noProof/>
          <w:lang w:eastAsia="nl-NL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23A43922" wp14:editId="7FC34EA0">
                <wp:simplePos x="0" y="0"/>
                <wp:positionH relativeFrom="margin">
                  <wp:align>right</wp:align>
                </wp:positionH>
                <wp:positionV relativeFrom="paragraph">
                  <wp:posOffset>2684145</wp:posOffset>
                </wp:positionV>
                <wp:extent cx="5486400" cy="1404620"/>
                <wp:effectExtent l="0" t="0" r="19050" b="13970"/>
                <wp:wrapSquare wrapText="bothSides"/>
                <wp:docPr id="7" name="Tekstva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10BD1D" w14:textId="77777777" w:rsidR="008F3632" w:rsidRDefault="008F3632" w:rsidP="008F363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3A43922" id="_x0000_t202" coordsize="21600,21600" o:spt="202" path="m,l,21600r21600,l21600,xe">
                <v:stroke joinstyle="miter"/>
                <v:path gradientshapeok="t" o:connecttype="rect"/>
              </v:shapetype>
              <v:shape id="Tekstvak 7" o:spid="_x0000_s1026" type="#_x0000_t202" style="position:absolute;left:0;text-align:left;margin-left:380.8pt;margin-top:211.35pt;width:6in;height:110.6pt;z-index:251673600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">
                <v:textbox style="mso-fit-shape-to-text:t">
                  <w:txbxContent>
                    <w:p w14:paraId="0310BD1D" w14:textId="77777777" w:rsidR="008F3632" w:rsidRDefault="008F3632" w:rsidP="008F3632"/>
                  </w:txbxContent>
                </v:textbox>
                <w10:wrap type="square" anchorx="margin"/>
              </v:shape>
            </w:pict>
          </mc:Fallback>
        </mc:AlternateContent>
      </w:r>
      <w:r w:rsidR="00031A51" w:rsidRPr="00031A51">
        <w:rPr>
          <w:b/>
          <w:noProof/>
          <w:lang w:eastAsia="nl-NL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233834B" wp14:editId="047C8545">
                <wp:simplePos x="0" y="0"/>
                <wp:positionH relativeFrom="margin">
                  <wp:align>right</wp:align>
                </wp:positionH>
                <wp:positionV relativeFrom="paragraph">
                  <wp:posOffset>1562100</wp:posOffset>
                </wp:positionV>
                <wp:extent cx="5486400" cy="1404620"/>
                <wp:effectExtent l="0" t="0" r="19050" b="13970"/>
                <wp:wrapSquare wrapText="bothSides"/>
                <wp:docPr id="2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CFC54A" w14:textId="77777777" w:rsidR="0044436A" w:rsidRDefault="0044436A" w:rsidP="00031A5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233834B" id="Tekstvak 2" o:spid="_x0000_s1027" type="#_x0000_t202" style="position:absolute;left:0;text-align:left;margin-left:380.8pt;margin-top:123pt;width:6in;height:110.6pt;z-index:251663360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">
                <v:textbox style="mso-fit-shape-to-text:t">
                  <w:txbxContent>
                    <w:p w14:paraId="09CFC54A" w14:textId="77777777" w:rsidR="0044436A" w:rsidRDefault="0044436A" w:rsidP="00031A51"/>
                  </w:txbxContent>
                </v:textbox>
                <w10:wrap type="square" anchorx="margin"/>
              </v:shape>
            </w:pict>
          </mc:Fallback>
        </mc:AlternateContent>
      </w:r>
      <w:r w:rsidR="00031A51" w:rsidRPr="00031A51">
        <w:rPr>
          <w:b/>
          <w:noProof/>
          <w:lang w:eastAsia="nl-NL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B2DE792" wp14:editId="6F7F0E2A">
                <wp:simplePos x="0" y="0"/>
                <wp:positionH relativeFrom="margin">
                  <wp:posOffset>242570</wp:posOffset>
                </wp:positionH>
                <wp:positionV relativeFrom="paragraph">
                  <wp:posOffset>445770</wp:posOffset>
                </wp:positionV>
                <wp:extent cx="5486400" cy="1404620"/>
                <wp:effectExtent l="0" t="0" r="19050" b="27305"/>
                <wp:wrapSquare wrapText="bothSides"/>
                <wp:docPr id="1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3E7D5F" w14:textId="58ABCDC6" w:rsidR="0044436A" w:rsidRDefault="0044436A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B2DE792" id="_x0000_s1028" type="#_x0000_t202" style="position:absolute;left:0;text-align:left;margin-left:19.1pt;margin-top:35.1pt;width:6in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">
                <v:textbox style="mso-fit-shape-to-text:t">
                  <w:txbxContent>
                    <w:p w14:paraId="6A3E7D5F" w14:textId="58ABCDC6" w:rsidR="0044436A" w:rsidRDefault="0044436A"/>
                  </w:txbxContent>
                </v:textbox>
                <w10:wrap type="square" anchorx="margin"/>
              </v:shape>
            </w:pict>
          </mc:Fallback>
        </mc:AlternateContent>
      </w:r>
      <w:r w:rsidR="009C73B7" w:rsidRPr="00031A51">
        <w:rPr>
          <w:b/>
        </w:rPr>
        <w:t xml:space="preserve">Welke dienst of dienstvoorziening wordt gewenst </w:t>
      </w:r>
      <w:r w:rsidR="009C73B7" w:rsidRPr="009C73B7">
        <w:t>(</w:t>
      </w:r>
      <w:r w:rsidR="009C73B7">
        <w:t xml:space="preserve">conform </w:t>
      </w:r>
      <w:r w:rsidR="00210C35">
        <w:t xml:space="preserve">‘Catalogus diensten en </w:t>
      </w:r>
      <w:r w:rsidR="009C73B7">
        <w:t>dienst</w:t>
      </w:r>
      <w:r w:rsidR="00210C35">
        <w:t>voorzieningen’</w:t>
      </w:r>
      <w:r w:rsidR="009C73B7">
        <w:t xml:space="preserve"> op </w:t>
      </w:r>
      <w:hyperlink r:id="rId11" w:history="1">
        <w:r w:rsidR="00BD7B5D" w:rsidRPr="00D60137">
          <w:rPr>
            <w:rStyle w:val="Hyperlink"/>
          </w:rPr>
          <w:t>https://www.ns.nl/over-ns/treinonderhoud/dienstverlening.html</w:t>
        </w:r>
      </w:hyperlink>
      <w:r w:rsidR="00BD7B5D">
        <w:t xml:space="preserve"> </w:t>
      </w:r>
      <w:r w:rsidR="008B038D">
        <w:t>)</w:t>
      </w:r>
      <w:r w:rsidR="00210C35">
        <w:t>.</w:t>
      </w:r>
      <w:r w:rsidR="00D30E99">
        <w:rPr>
          <w:rStyle w:val="Hyperlink"/>
        </w:rPr>
        <w:br/>
      </w:r>
      <w:r w:rsidR="00031A51" w:rsidRPr="00BD7B5D">
        <w:rPr>
          <w:b/>
        </w:rPr>
        <w:br/>
      </w:r>
      <w:r w:rsidR="00D30E99" w:rsidRPr="00BD7B5D">
        <w:rPr>
          <w:b/>
        </w:rPr>
        <w:t>In geval dat een dienstvoorziening wo</w:t>
      </w:r>
      <w:r w:rsidR="00210C35" w:rsidRPr="00BD7B5D">
        <w:rPr>
          <w:b/>
        </w:rPr>
        <w:t xml:space="preserve">rdt aangevraagd, wat zijn de werkzaamheden die op de </w:t>
      </w:r>
      <w:r w:rsidR="00D30E99" w:rsidRPr="00BD7B5D">
        <w:rPr>
          <w:b/>
        </w:rPr>
        <w:t>dienstvoorziening</w:t>
      </w:r>
      <w:r w:rsidR="00210C35" w:rsidRPr="00BD7B5D">
        <w:rPr>
          <w:b/>
        </w:rPr>
        <w:t xml:space="preserve"> uitgevoerd moeten worden.</w:t>
      </w:r>
      <w:r w:rsidR="009C73B7" w:rsidRPr="00BD7B5D">
        <w:rPr>
          <w:b/>
        </w:rPr>
        <w:br/>
      </w:r>
      <w:r w:rsidRPr="008F3632">
        <w:br/>
      </w:r>
      <w:r w:rsidRPr="00BD7B5D">
        <w:rPr>
          <w:b/>
        </w:rPr>
        <w:t xml:space="preserve">In geval dat een dienstvoorziening wordt aangevraagd en de werkzaamheden niet zelf uitgevoerd worden, welk bedrijf zal de betreffende werkzaamheden gaan uitvoeren. </w:t>
      </w:r>
      <w:r w:rsidRPr="008F3632">
        <w:br/>
      </w:r>
    </w:p>
    <w:p w14:paraId="7049DA8A" w14:textId="0CEC7035" w:rsidR="009C73B7" w:rsidRPr="009C73B7" w:rsidRDefault="00BD7B5D" w:rsidP="00BD7B5D">
      <w:pPr>
        <w:pStyle w:val="Lijstalinea"/>
        <w:numPr>
          <w:ilvl w:val="0"/>
          <w:numId w:val="8"/>
        </w:numPr>
        <w:tabs>
          <w:tab w:val="left" w:pos="1560"/>
        </w:tabs>
      </w:pPr>
      <w:r w:rsidRPr="00031A51">
        <w:rPr>
          <w:b/>
          <w:noProof/>
          <w:lang w:eastAsia="nl-NL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71DF010" wp14:editId="582C1027">
                <wp:simplePos x="0" y="0"/>
                <wp:positionH relativeFrom="margin">
                  <wp:posOffset>268605</wp:posOffset>
                </wp:positionH>
                <wp:positionV relativeFrom="paragraph">
                  <wp:posOffset>635000</wp:posOffset>
                </wp:positionV>
                <wp:extent cx="5471160" cy="412115"/>
                <wp:effectExtent l="0" t="0" r="15240" b="26035"/>
                <wp:wrapSquare wrapText="bothSides"/>
                <wp:docPr id="3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71160" cy="412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BE9EE5" w14:textId="77777777" w:rsidR="0044436A" w:rsidRDefault="0044436A" w:rsidP="0044436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1DF010" id="_x0000_t202" coordsize="21600,21600" o:spt="202" path="m,l,21600r21600,l21600,xe">
                <v:stroke joinstyle="miter"/>
                <v:path gradientshapeok="t" o:connecttype="rect"/>
              </v:shapetype>
              <v:shape id="_x0000_s1034" type="#_x0000_t202" style="position:absolute;left:0;text-align:left;margin-left:21.15pt;margin-top:50pt;width:430.8pt;height:32.4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">
                <v:textbox>
                  <w:txbxContent>
                    <w:p w14:paraId="52BE9EE5" w14:textId="77777777" w:rsidR="0044436A" w:rsidRDefault="0044436A" w:rsidP="0044436A"/>
                  </w:txbxContent>
                </v:textbox>
                <w10:wrap type="square" anchorx="margin"/>
              </v:shape>
            </w:pict>
          </mc:Fallback>
        </mc:AlternateContent>
      </w:r>
      <w:r w:rsidR="009C73B7" w:rsidRPr="009C73B7">
        <w:rPr>
          <w:b/>
        </w:rPr>
        <w:t>Op welke locatie wil men deze dienst laten uitvoeren of dienstvoorziening gebruiken</w:t>
      </w:r>
      <w:r w:rsidR="00210C35" w:rsidRPr="00255CDB">
        <w:t xml:space="preserve"> (</w:t>
      </w:r>
      <w:r w:rsidR="00210C35">
        <w:t xml:space="preserve">conform ‘Overzicht dienstvoorzieningen op locaties’ op </w:t>
      </w:r>
      <w:hyperlink r:id="rId12" w:history="1">
        <w:r w:rsidRPr="00D60137">
          <w:rPr>
            <w:rStyle w:val="Hyperlink"/>
          </w:rPr>
          <w:t>https://www.ns.nl/over-ns/treinonderhoud/dienstverlening.html</w:t>
        </w:r>
      </w:hyperlink>
      <w:r>
        <w:t xml:space="preserve"> </w:t>
      </w:r>
      <w:r w:rsidR="00210C35" w:rsidRPr="00255CDB">
        <w:t>).</w:t>
      </w:r>
      <w:r>
        <w:br/>
      </w:r>
    </w:p>
    <w:p w14:paraId="5C51E594" w14:textId="67DB7A18" w:rsidR="009C73B7" w:rsidRDefault="0044436A" w:rsidP="00D30E99">
      <w:pPr>
        <w:pStyle w:val="Lijstalinea"/>
        <w:numPr>
          <w:ilvl w:val="0"/>
          <w:numId w:val="8"/>
        </w:numPr>
        <w:tabs>
          <w:tab w:val="left" w:pos="1560"/>
        </w:tabs>
      </w:pPr>
      <w:r w:rsidRPr="00031A51">
        <w:rPr>
          <w:b/>
          <w:noProof/>
          <w:lang w:eastAsia="nl-NL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5C4EF04" wp14:editId="6146D98B">
                <wp:simplePos x="0" y="0"/>
                <wp:positionH relativeFrom="margin">
                  <wp:align>right</wp:align>
                </wp:positionH>
                <wp:positionV relativeFrom="paragraph">
                  <wp:posOffset>308610</wp:posOffset>
                </wp:positionV>
                <wp:extent cx="5486400" cy="1404620"/>
                <wp:effectExtent l="0" t="0" r="19050" b="13970"/>
                <wp:wrapSquare wrapText="bothSides"/>
                <wp:docPr id="4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5A7DAF" w14:textId="77777777" w:rsidR="0044436A" w:rsidRDefault="0044436A" w:rsidP="0044436A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5C4EF04" id="_x0000_s1030" type="#_x0000_t202" style="position:absolute;left:0;text-align:left;margin-left:380.8pt;margin-top:24.3pt;width:6in;height:110.6pt;z-index:251667456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">
                <v:textbox style="mso-fit-shape-to-text:t">
                  <w:txbxContent>
                    <w:p w14:paraId="3A5A7DAF" w14:textId="77777777" w:rsidR="0044436A" w:rsidRDefault="0044436A" w:rsidP="0044436A"/>
                  </w:txbxContent>
                </v:textbox>
                <w10:wrap type="square" anchorx="margin"/>
              </v:shape>
            </w:pict>
          </mc:Fallback>
        </mc:AlternateContent>
      </w:r>
      <w:r w:rsidR="009C73B7" w:rsidRPr="0044436A">
        <w:rPr>
          <w:b/>
        </w:rPr>
        <w:t>Voor welk materieel wil men deze dienst afnemen of deze dienstvoorziening gebruiken</w:t>
      </w:r>
      <w:r w:rsidR="008F3632">
        <w:t>.</w:t>
      </w:r>
      <w:r w:rsidR="009C73B7" w:rsidRPr="009C73B7">
        <w:br/>
      </w:r>
    </w:p>
    <w:p w14:paraId="2AB582AF" w14:textId="77777777" w:rsidR="00055704" w:rsidRDefault="00055704" w:rsidP="00055704">
      <w:pPr>
        <w:pStyle w:val="Lijstalinea"/>
      </w:pPr>
    </w:p>
    <w:p w14:paraId="60C97CC4" w14:textId="77777777" w:rsidR="00055704" w:rsidRDefault="00055704" w:rsidP="00055704">
      <w:pPr>
        <w:tabs>
          <w:tab w:val="left" w:pos="1560"/>
        </w:tabs>
      </w:pPr>
    </w:p>
    <w:p w14:paraId="2F6F6671" w14:textId="77777777" w:rsidR="00055704" w:rsidRDefault="00055704" w:rsidP="00055704">
      <w:pPr>
        <w:tabs>
          <w:tab w:val="left" w:pos="1560"/>
        </w:tabs>
      </w:pPr>
    </w:p>
    <w:p w14:paraId="5FB9BEE9" w14:textId="6C8C986E" w:rsidR="00055704" w:rsidRDefault="00055704" w:rsidP="00055704">
      <w:pPr>
        <w:tabs>
          <w:tab w:val="left" w:pos="1560"/>
        </w:tabs>
      </w:pPr>
    </w:p>
    <w:p w14:paraId="73DDE3E2" w14:textId="77777777" w:rsidR="00055704" w:rsidRDefault="00055704" w:rsidP="00055704">
      <w:pPr>
        <w:tabs>
          <w:tab w:val="left" w:pos="1560"/>
        </w:tabs>
      </w:pPr>
    </w:p>
    <w:p w14:paraId="227C3CE1" w14:textId="77777777" w:rsidR="00055704" w:rsidRDefault="00055704" w:rsidP="00055704">
      <w:pPr>
        <w:tabs>
          <w:tab w:val="left" w:pos="1560"/>
        </w:tabs>
      </w:pPr>
    </w:p>
    <w:p w14:paraId="13384D3F" w14:textId="77777777" w:rsidR="00055704" w:rsidRDefault="00055704" w:rsidP="00055704">
      <w:pPr>
        <w:tabs>
          <w:tab w:val="left" w:pos="1560"/>
        </w:tabs>
      </w:pPr>
    </w:p>
    <w:p w14:paraId="3A4EEC84" w14:textId="7A8B3362" w:rsidR="00F84837" w:rsidRPr="00F84837" w:rsidRDefault="0044436A" w:rsidP="00D30E99">
      <w:pPr>
        <w:pStyle w:val="Lijstalinea"/>
        <w:numPr>
          <w:ilvl w:val="0"/>
          <w:numId w:val="8"/>
        </w:numPr>
        <w:tabs>
          <w:tab w:val="left" w:pos="1560"/>
        </w:tabs>
      </w:pPr>
      <w:r w:rsidRPr="00031A51">
        <w:rPr>
          <w:b/>
          <w:noProof/>
          <w:lang w:eastAsia="nl-NL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182D1ECD" wp14:editId="68BBD8D4">
                <wp:simplePos x="0" y="0"/>
                <wp:positionH relativeFrom="margin">
                  <wp:align>right</wp:align>
                </wp:positionH>
                <wp:positionV relativeFrom="paragraph">
                  <wp:posOffset>289560</wp:posOffset>
                </wp:positionV>
                <wp:extent cx="5486400" cy="1404620"/>
                <wp:effectExtent l="0" t="0" r="19050" b="13970"/>
                <wp:wrapSquare wrapText="bothSides"/>
                <wp:docPr id="5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2DA9D3" w14:textId="77777777" w:rsidR="0044436A" w:rsidRDefault="0044436A" w:rsidP="0044436A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82D1ECD" id="_x0000_s1031" type="#_x0000_t202" style="position:absolute;left:0;text-align:left;margin-left:380.8pt;margin-top:22.8pt;width:6in;height:110.6pt;z-index:25166950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">
                <v:textbox style="mso-fit-shape-to-text:t">
                  <w:txbxContent>
                    <w:p w14:paraId="5C2DA9D3" w14:textId="77777777" w:rsidR="0044436A" w:rsidRDefault="0044436A" w:rsidP="0044436A"/>
                  </w:txbxContent>
                </v:textbox>
                <w10:wrap type="square" anchorx="margin"/>
              </v:shape>
            </w:pict>
          </mc:Fallback>
        </mc:AlternateContent>
      </w:r>
      <w:r w:rsidR="009C73B7" w:rsidRPr="009C73B7">
        <w:rPr>
          <w:b/>
        </w:rPr>
        <w:t>Wanneer wil men dez</w:t>
      </w:r>
      <w:bookmarkStart w:id="0" w:name="_GoBack"/>
      <w:bookmarkEnd w:id="0"/>
      <w:r w:rsidR="009C73B7" w:rsidRPr="009C73B7">
        <w:rPr>
          <w:b/>
        </w:rPr>
        <w:t>e dienst laten uitvoeren of de dienstvoorziening gebruiken</w:t>
      </w:r>
      <w:r w:rsidR="00255CDB">
        <w:t>.</w:t>
      </w:r>
      <w:r w:rsidR="00D30E99">
        <w:br/>
      </w:r>
    </w:p>
    <w:p w14:paraId="2EC8A02C" w14:textId="4EF3CDE6" w:rsidR="00D30E99" w:rsidRPr="00F84837" w:rsidRDefault="00F84837" w:rsidP="00F84837">
      <w:pPr>
        <w:tabs>
          <w:tab w:val="left" w:pos="1560"/>
        </w:tabs>
        <w:rPr>
          <w:rStyle w:val="Hyperlink"/>
          <w:color w:val="auto"/>
          <w:u w:val="none"/>
        </w:rPr>
      </w:pPr>
      <w:r w:rsidRPr="00031A51">
        <w:rPr>
          <w:b/>
          <w:noProof/>
          <w:lang w:eastAsia="nl-NL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3DCCD223" wp14:editId="75667F6F">
                <wp:simplePos x="0" y="0"/>
                <wp:positionH relativeFrom="margin">
                  <wp:align>right</wp:align>
                </wp:positionH>
                <wp:positionV relativeFrom="paragraph">
                  <wp:posOffset>302260</wp:posOffset>
                </wp:positionV>
                <wp:extent cx="5486400" cy="1404620"/>
                <wp:effectExtent l="0" t="0" r="19050" b="13970"/>
                <wp:wrapSquare wrapText="bothSides"/>
                <wp:docPr id="6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B8688B" w14:textId="77777777" w:rsidR="00F84837" w:rsidRDefault="00F84837" w:rsidP="00F84837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DCCD223" id="_x0000_s1032" type="#_x0000_t202" style="position:absolute;margin-left:380.8pt;margin-top:23.8pt;width:6in;height:110.6pt;z-index:251671552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">
                <v:textbox style="mso-fit-shape-to-text:t">
                  <w:txbxContent>
                    <w:p w14:paraId="2AB8688B" w14:textId="77777777" w:rsidR="00F84837" w:rsidRDefault="00F84837" w:rsidP="00F84837"/>
                  </w:txbxContent>
                </v:textbox>
                <w10:wrap type="square" anchorx="margin"/>
              </v:shape>
            </w:pict>
          </mc:Fallback>
        </mc:AlternateContent>
      </w:r>
      <w:r w:rsidRPr="00F84837">
        <w:rPr>
          <w:b/>
        </w:rPr>
        <w:t>Eventuele toelichting door de aanvrager</w:t>
      </w:r>
    </w:p>
    <w:p w14:paraId="56528F3F" w14:textId="77777777" w:rsidR="00553598" w:rsidRDefault="00553598" w:rsidP="009C73B7">
      <w:pPr>
        <w:spacing w:after="0"/>
        <w:rPr>
          <w:b/>
          <w:sz w:val="28"/>
        </w:rPr>
      </w:pPr>
    </w:p>
    <w:p w14:paraId="57EE287E" w14:textId="77777777" w:rsidR="009C73B7" w:rsidRPr="009C73B7" w:rsidRDefault="009C73B7" w:rsidP="009C73B7">
      <w:pPr>
        <w:spacing w:after="0"/>
        <w:rPr>
          <w:b/>
          <w:sz w:val="28"/>
        </w:rPr>
      </w:pPr>
      <w:r w:rsidRPr="009C73B7">
        <w:rPr>
          <w:b/>
          <w:sz w:val="28"/>
        </w:rPr>
        <w:t>Toelichting</w:t>
      </w:r>
    </w:p>
    <w:p w14:paraId="04C8248A" w14:textId="4CCF9769" w:rsidR="009F4450" w:rsidRDefault="009F4450" w:rsidP="009F4450">
      <w:pPr>
        <w:pStyle w:val="Lijstalinea"/>
        <w:numPr>
          <w:ilvl w:val="0"/>
          <w:numId w:val="9"/>
        </w:numPr>
        <w:spacing w:after="0"/>
      </w:pPr>
      <w:r>
        <w:t>Mail dit formulier naar Single Point Of Contact NS Operatie (</w:t>
      </w:r>
      <w:hyperlink r:id="rId13" w:history="1">
        <w:r w:rsidRPr="00B92127">
          <w:rPr>
            <w:rStyle w:val="Hyperlink"/>
          </w:rPr>
          <w:t>Materieelonderhoud@ns.nl</w:t>
        </w:r>
      </w:hyperlink>
      <w:r>
        <w:t>).</w:t>
      </w:r>
    </w:p>
    <w:p w14:paraId="7C1F7F45" w14:textId="010753EA" w:rsidR="009F4450" w:rsidRDefault="009F4450" w:rsidP="009C73B7">
      <w:pPr>
        <w:pStyle w:val="Lijstalinea"/>
        <w:numPr>
          <w:ilvl w:val="0"/>
          <w:numId w:val="9"/>
        </w:numPr>
        <w:spacing w:after="0"/>
      </w:pPr>
      <w:r w:rsidRPr="00E53962">
        <w:t>Binnen 5 werkdagen nemen wij contact met u op</w:t>
      </w:r>
      <w:r>
        <w:t xml:space="preserve"> voor nadere specificatie van uw klantverzoek.</w:t>
      </w:r>
    </w:p>
    <w:p w14:paraId="7A6E9FC6" w14:textId="602D6D58" w:rsidR="009F4450" w:rsidRDefault="009F4450" w:rsidP="009F4450">
      <w:pPr>
        <w:pStyle w:val="Lijstalinea"/>
        <w:numPr>
          <w:ilvl w:val="0"/>
          <w:numId w:val="9"/>
        </w:numPr>
        <w:spacing w:after="0"/>
      </w:pPr>
      <w:r>
        <w:t>Naar aanleiding van de gespecificeerde behoefte zal NS nagaan of het verzoek opgepakt wordt.</w:t>
      </w:r>
    </w:p>
    <w:p w14:paraId="6694597D" w14:textId="559A3F6E" w:rsidR="009C73B7" w:rsidRDefault="009F4450" w:rsidP="009C73B7">
      <w:pPr>
        <w:pStyle w:val="Lijstalinea"/>
        <w:numPr>
          <w:ilvl w:val="0"/>
          <w:numId w:val="9"/>
        </w:numPr>
        <w:spacing w:after="0"/>
      </w:pPr>
      <w:r>
        <w:t>Aan de invulling van dit formulier alleen kunnen geen rechten worden verbonden.</w:t>
      </w:r>
      <w:r w:rsidR="00D30E99">
        <w:t xml:space="preserve"> </w:t>
      </w:r>
    </w:p>
    <w:sectPr w:rsidR="009C73B7" w:rsidSect="00D65CF5">
      <w:headerReference w:type="default" r:id="rId14"/>
      <w:footerReference w:type="default" r:id="rId15"/>
      <w:footerReference w:type="first" r:id="rId16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CD3571" w14:textId="77777777" w:rsidR="0044436A" w:rsidRDefault="0044436A" w:rsidP="001321BF">
      <w:pPr>
        <w:spacing w:after="0" w:line="240" w:lineRule="auto"/>
      </w:pPr>
      <w:r>
        <w:separator/>
      </w:r>
    </w:p>
  </w:endnote>
  <w:endnote w:type="continuationSeparator" w:id="0">
    <w:p w14:paraId="500714F4" w14:textId="77777777" w:rsidR="0044436A" w:rsidRDefault="0044436A" w:rsidP="00132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 Swift">
    <w:altName w:val="Courier New"/>
    <w:panose1 w:val="02000400000000000000"/>
    <w:charset w:val="00"/>
    <w:family w:val="auto"/>
    <w:pitch w:val="variable"/>
    <w:sig w:usb0="8000002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CE0B5A" w14:textId="004EDD4E" w:rsidR="00D65CF5" w:rsidRDefault="00D65CF5">
    <w:pPr>
      <w:pStyle w:val="Voettekst"/>
    </w:pPr>
    <w:r>
      <w:t>Aanvraagformulier diensten/dienstvo</w:t>
    </w:r>
    <w:r w:rsidR="00BD7B5D">
      <w:t xml:space="preserve">orzieningen NS versie 1.1 </w:t>
    </w:r>
    <w:proofErr w:type="spellStart"/>
    <w:r w:rsidR="00BD7B5D">
      <w:t>dd</w:t>
    </w:r>
    <w:proofErr w:type="spellEnd"/>
    <w:r w:rsidR="00BD7B5D">
      <w:t xml:space="preserve"> 28</w:t>
    </w:r>
    <w:r>
      <w:t xml:space="preserve"> </w:t>
    </w:r>
    <w:r w:rsidR="00BD7B5D">
      <w:t>april 2021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8CD73C61B3E4CE5B03EF258AE368103"/>
      </w:placeholder>
      <w:temporary/>
      <w:showingPlcHdr/>
      <w15:appearance w15:val="hidden"/>
    </w:sdtPr>
    <w:sdtEndPr/>
    <w:sdtContent>
      <w:p w14:paraId="794C3FCA" w14:textId="77777777" w:rsidR="00D65CF5" w:rsidRDefault="00D65CF5">
        <w:pPr>
          <w:pStyle w:val="Voettekst"/>
        </w:pPr>
        <w:r>
          <w:t>[Typ hier]</w:t>
        </w:r>
      </w:p>
    </w:sdtContent>
  </w:sdt>
  <w:p w14:paraId="277AF75A" w14:textId="77777777" w:rsidR="00D65CF5" w:rsidRDefault="00D65CF5">
    <w:pPr>
      <w:pStyle w:val="Voet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8C774C" w14:textId="77777777" w:rsidR="0044436A" w:rsidRDefault="0044436A" w:rsidP="001321BF">
      <w:pPr>
        <w:spacing w:after="0" w:line="240" w:lineRule="auto"/>
      </w:pPr>
      <w:r>
        <w:separator/>
      </w:r>
    </w:p>
  </w:footnote>
  <w:footnote w:type="continuationSeparator" w:id="0">
    <w:p w14:paraId="04A698ED" w14:textId="77777777" w:rsidR="0044436A" w:rsidRDefault="0044436A" w:rsidP="001321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96EE39" w14:textId="7D7440C6" w:rsidR="00BD7B5D" w:rsidRDefault="00BD7B5D">
    <w:pPr>
      <w:pStyle w:val="Koptekst"/>
    </w:pPr>
    <w:r>
      <w:rPr>
        <w:noProof/>
        <w:lang w:eastAsia="nl-N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FE5D68D" wp14:editId="722814A9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058670" cy="1202055"/>
              <wp:effectExtent l="0" t="0" r="0" b="0"/>
              <wp:wrapSquare wrapText="bothSides"/>
              <wp:docPr id="8" name="Groe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058670" cy="1202055"/>
                        <a:chOff x="0" y="0"/>
                        <a:chExt cx="2058670" cy="1202055"/>
                      </a:xfrm>
                    </wpg:grpSpPr>
                    <pic:pic xmlns:pic="http://schemas.openxmlformats.org/drawingml/2006/picture">
                      <pic:nvPicPr>
                        <pic:cNvPr id="15" name="Picture 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58670" cy="120205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6" name="Rectangle 9"/>
                      <wps:cNvSpPr/>
                      <wps:spPr>
                        <a:xfrm>
                          <a:off x="1379474" y="46926"/>
                          <a:ext cx="44996" cy="15731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C3FADD6" w14:textId="77777777" w:rsidR="00BD7B5D" w:rsidRDefault="00BD7B5D" w:rsidP="00BD7B5D">
                            <w:r>
                              <w:rPr>
                                <w:rFonts w:ascii="NS Swift" w:eastAsia="NS Swift" w:hAnsi="NS Swift" w:cs="NS Swift"/>
                                <w:sz w:val="19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lIns="0" tIns="0" rIns="0" bIns="0" rtlCol="0">
                        <a:noAutofit/>
                      </wps:bodyPr>
                    </wps:wsp>
                    <wps:wsp>
                      <wps:cNvPr id="17" name="Rectangle 10"/>
                      <wps:cNvSpPr/>
                      <wps:spPr>
                        <a:xfrm>
                          <a:off x="1413002" y="46926"/>
                          <a:ext cx="44996" cy="15731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B00098" w14:textId="77777777" w:rsidR="00BD7B5D" w:rsidRDefault="00BD7B5D" w:rsidP="00BD7B5D">
                            <w:r>
                              <w:rPr>
                                <w:rFonts w:ascii="NS Swift" w:eastAsia="NS Swift" w:hAnsi="NS Swift" w:cs="NS Swift"/>
                                <w:sz w:val="19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lIns="0" tIns="0" rIns="0" bIns="0" rtlCol="0">
                        <a:noAutofit/>
                      </wps:bodyPr>
                    </wps:wsp>
                    <wps:wsp>
                      <wps:cNvPr id="18" name="Rectangle 32"/>
                      <wps:cNvSpPr/>
                      <wps:spPr>
                        <a:xfrm>
                          <a:off x="342900" y="738822"/>
                          <a:ext cx="44996" cy="15731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F127DC2" w14:textId="77777777" w:rsidR="00BD7B5D" w:rsidRDefault="00BD7B5D" w:rsidP="00BD7B5D">
                            <w:r>
                              <w:rPr>
                                <w:rFonts w:ascii="NS Swift" w:eastAsia="NS Swift" w:hAnsi="NS Swift" w:cs="NS Swift"/>
                                <w:sz w:val="19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lIns="0" tIns="0" rIns="0" bIns="0" rtlCol="0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FE5D68D" id="Groep 8" o:spid="_x0000_s1038" style="position:absolute;margin-left:0;margin-top:0;width:162.1pt;height:94.65pt;z-index:251659264;mso-position-horizontal:left;mso-position-horizontal-relative:page;mso-position-vertical:top;mso-position-vertical-relative:page" coordsize="20586,12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39" type="#_x0000_t75" style="position:absolute;width:20586;height:120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33FvzAAAAA2wAAAA8AAABkcnMvZG93bnJldi54bWxET02LwjAQvQv7H8IseNPURUWqUURYdL2I&#10;1Yu3oZltyzaT2kQb//1GELzN433OYhVMLe7UusqygtEwAUGcW11xoeB8+h7MQDiPrLG2TAoe5GC1&#10;/OgtMNW24yPdM1+IGMIuRQWl900qpctLMuiGtiGO3K9tDfoI20LqFrsYbmr5lSRTabDi2FBiQ5uS&#10;8r/sZhTsD3X3E/hKu3B5hPP2NJ2Ni71S/c+wnoPwFPxb/HLvdJw/gecv8QC5/Ac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vfcW/MAAAADbAAAADwAAAAAAAAAAAAAAAACfAgAA&#10;ZHJzL2Rvd25yZXYueG1sUEsFBgAAAAAEAAQA9wAAAIwDAAAAAA==&#10;">
                <v:imagedata r:id="rId2" o:title=""/>
              </v:shape>
              <v:rect id="Rectangle 9" o:spid="_x0000_s1040" style="position:absolute;left:13794;top:469;width:450;height:15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nP78AA&#10;AADbAAAADwAAAGRycy9kb3ducmV2LnhtbERPy6rCMBDdC/5DGMGdproQrUYRH+jyXhXU3dCMbbGZ&#10;lCbaer/+RhDczeE8Z7ZoTCGeVLncsoJBPwJBnFidc6rgdNz2xiCcR9ZYWCYFL3KwmLdbM4y1rfmX&#10;ngefihDCLkYFmfdlLKVLMjLo+rYkDtzNVgZ9gFUqdYV1CDeFHEbRSBrMOTRkWNIqo+R+eBgFu3G5&#10;vOztX50Wm+vu/HOerI8Tr1S30yynIDw1/iv+uPc6zB/B+5dwgJ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lnP78AAAADbAAAADwAAAAAAAAAAAAAAAACYAgAAZHJzL2Rvd25y&#10;ZXYueG1sUEsFBgAAAAAEAAQA9QAAAIUDAAAAAA==&#10;" filled="f" stroked="f">
                <v:textbox inset="0,0,0,0">
                  <w:txbxContent>
                    <w:p w14:paraId="2C3FADD6" w14:textId="77777777" w:rsidR="00BD7B5D" w:rsidRDefault="00BD7B5D" w:rsidP="00BD7B5D">
                      <w:r>
                        <w:rPr>
                          <w:rFonts w:ascii="NS Swift" w:eastAsia="NS Swift" w:hAnsi="NS Swift" w:cs="NS Swift"/>
                          <w:sz w:val="19"/>
                        </w:rPr>
                        <w:t xml:space="preserve"> </w:t>
                      </w:r>
                    </w:p>
                  </w:txbxContent>
                </v:textbox>
              </v:rect>
              <v:rect id="Rectangle 10" o:spid="_x0000_s1041" style="position:absolute;left:14130;top:469;width:449;height:15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VqdMEA&#10;AADbAAAADwAAAGRycy9kb3ducmV2LnhtbERPS4vCMBC+C/6HMMLeNNWDq9Uo4gM9+gL1NjRjW2wm&#10;pYm2u7/eCAt7m4/vOdN5YwrxosrllhX0exEI4sTqnFMF59OmOwLhPLLGwjIp+CEH81m7NcVY25oP&#10;9Dr6VIQQdjEqyLwvYyldkpFB17MlceDutjLoA6xSqSusQ7gp5CCKhtJgzqEhw5KWGSWP49Mo2I7K&#10;xXVnf+u0WN+2l/1lvDqNvVJfnWYxAeGp8f/iP/dOh/nf8PklHCBn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0VanTBAAAA2wAAAA8AAAAAAAAAAAAAAAAAmAIAAGRycy9kb3du&#10;cmV2LnhtbFBLBQYAAAAABAAEAPUAAACGAwAAAAA=&#10;" filled="f" stroked="f">
                <v:textbox inset="0,0,0,0">
                  <w:txbxContent>
                    <w:p w14:paraId="75B00098" w14:textId="77777777" w:rsidR="00BD7B5D" w:rsidRDefault="00BD7B5D" w:rsidP="00BD7B5D">
                      <w:r>
                        <w:rPr>
                          <w:rFonts w:ascii="NS Swift" w:eastAsia="NS Swift" w:hAnsi="NS Swift" w:cs="NS Swift"/>
                          <w:sz w:val="19"/>
                        </w:rPr>
                        <w:t xml:space="preserve"> </w:t>
                      </w:r>
                    </w:p>
                  </w:txbxContent>
                </v:textbox>
              </v:rect>
              <v:rect id="Rectangle 32" o:spid="_x0000_s1042" style="position:absolute;left:3429;top:7388;width:449;height:15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r+BsQA&#10;AADbAAAADwAAAGRycy9kb3ducmV2LnhtbESPzW7CQAyE75V4h5WRuJVNOVSQsiBUQHDkT4LerKyb&#10;RM16o+yWBJ4eH5C42ZrxzOfpvHOVulITSs8GPoYJKOLM25JzA6fj+n0MKkRki5VnMnCjAPNZ722K&#10;qfUt7+l6iLmSEA4pGihirFOtQ1aQwzD0NbFov75xGGVtcm0bbCXcVXqUJJ/aYcnSUGBN3wVlf4d/&#10;Z2AzrheXrb+3ebX62Zx358nyOInGDPrd4gtUpC6+zM/rrRV8gZVfZAA9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K/gbEAAAA2wAAAA8AAAAAAAAAAAAAAAAAmAIAAGRycy9k&#10;b3ducmV2LnhtbFBLBQYAAAAABAAEAPUAAACJAwAAAAA=&#10;" filled="f" stroked="f">
                <v:textbox inset="0,0,0,0">
                  <w:txbxContent>
                    <w:p w14:paraId="1F127DC2" w14:textId="77777777" w:rsidR="00BD7B5D" w:rsidRDefault="00BD7B5D" w:rsidP="00BD7B5D">
                      <w:r>
                        <w:rPr>
                          <w:rFonts w:ascii="NS Swift" w:eastAsia="NS Swift" w:hAnsi="NS Swift" w:cs="NS Swift"/>
                          <w:sz w:val="19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885280"/>
    <w:multiLevelType w:val="hybridMultilevel"/>
    <w:tmpl w:val="595ECBC0"/>
    <w:lvl w:ilvl="0" w:tplc="0413000F">
      <w:start w:val="1"/>
      <w:numFmt w:val="decimal"/>
      <w:lvlText w:val="%1."/>
      <w:lvlJc w:val="left"/>
      <w:pPr>
        <w:ind w:left="9360" w:hanging="360"/>
      </w:pPr>
    </w:lvl>
    <w:lvl w:ilvl="1" w:tplc="04130019" w:tentative="1">
      <w:start w:val="1"/>
      <w:numFmt w:val="lowerLetter"/>
      <w:lvlText w:val="%2."/>
      <w:lvlJc w:val="left"/>
      <w:pPr>
        <w:ind w:left="10080" w:hanging="360"/>
      </w:pPr>
    </w:lvl>
    <w:lvl w:ilvl="2" w:tplc="0413001B" w:tentative="1">
      <w:start w:val="1"/>
      <w:numFmt w:val="lowerRoman"/>
      <w:lvlText w:val="%3."/>
      <w:lvlJc w:val="right"/>
      <w:pPr>
        <w:ind w:left="10800" w:hanging="180"/>
      </w:pPr>
    </w:lvl>
    <w:lvl w:ilvl="3" w:tplc="0413000F" w:tentative="1">
      <w:start w:val="1"/>
      <w:numFmt w:val="decimal"/>
      <w:lvlText w:val="%4."/>
      <w:lvlJc w:val="left"/>
      <w:pPr>
        <w:ind w:left="11520" w:hanging="360"/>
      </w:pPr>
    </w:lvl>
    <w:lvl w:ilvl="4" w:tplc="04130019" w:tentative="1">
      <w:start w:val="1"/>
      <w:numFmt w:val="lowerLetter"/>
      <w:lvlText w:val="%5."/>
      <w:lvlJc w:val="left"/>
      <w:pPr>
        <w:ind w:left="12240" w:hanging="360"/>
      </w:pPr>
    </w:lvl>
    <w:lvl w:ilvl="5" w:tplc="0413001B" w:tentative="1">
      <w:start w:val="1"/>
      <w:numFmt w:val="lowerRoman"/>
      <w:lvlText w:val="%6."/>
      <w:lvlJc w:val="right"/>
      <w:pPr>
        <w:ind w:left="12960" w:hanging="180"/>
      </w:pPr>
    </w:lvl>
    <w:lvl w:ilvl="6" w:tplc="0413000F" w:tentative="1">
      <w:start w:val="1"/>
      <w:numFmt w:val="decimal"/>
      <w:lvlText w:val="%7."/>
      <w:lvlJc w:val="left"/>
      <w:pPr>
        <w:ind w:left="13680" w:hanging="360"/>
      </w:pPr>
    </w:lvl>
    <w:lvl w:ilvl="7" w:tplc="04130019" w:tentative="1">
      <w:start w:val="1"/>
      <w:numFmt w:val="lowerLetter"/>
      <w:lvlText w:val="%8."/>
      <w:lvlJc w:val="left"/>
      <w:pPr>
        <w:ind w:left="14400" w:hanging="360"/>
      </w:pPr>
    </w:lvl>
    <w:lvl w:ilvl="8" w:tplc="0413001B" w:tentative="1">
      <w:start w:val="1"/>
      <w:numFmt w:val="lowerRoman"/>
      <w:lvlText w:val="%9."/>
      <w:lvlJc w:val="right"/>
      <w:pPr>
        <w:ind w:left="15120" w:hanging="180"/>
      </w:pPr>
    </w:lvl>
  </w:abstractNum>
  <w:abstractNum w:abstractNumId="1" w15:restartNumberingAfterBreak="0">
    <w:nsid w:val="15423844"/>
    <w:multiLevelType w:val="hybridMultilevel"/>
    <w:tmpl w:val="873EEBC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1F73F88"/>
    <w:multiLevelType w:val="hybridMultilevel"/>
    <w:tmpl w:val="762299BE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82D112D"/>
    <w:multiLevelType w:val="hybridMultilevel"/>
    <w:tmpl w:val="3D4CDF54"/>
    <w:lvl w:ilvl="0" w:tplc="0413000F">
      <w:start w:val="1"/>
      <w:numFmt w:val="decimal"/>
      <w:lvlText w:val="%1."/>
      <w:lvlJc w:val="left"/>
      <w:pPr>
        <w:ind w:left="3600" w:hanging="360"/>
      </w:pPr>
    </w:lvl>
    <w:lvl w:ilvl="1" w:tplc="04130019" w:tentative="1">
      <w:start w:val="1"/>
      <w:numFmt w:val="lowerLetter"/>
      <w:lvlText w:val="%2."/>
      <w:lvlJc w:val="left"/>
      <w:pPr>
        <w:ind w:left="4320" w:hanging="360"/>
      </w:pPr>
    </w:lvl>
    <w:lvl w:ilvl="2" w:tplc="0413001B" w:tentative="1">
      <w:start w:val="1"/>
      <w:numFmt w:val="lowerRoman"/>
      <w:lvlText w:val="%3."/>
      <w:lvlJc w:val="right"/>
      <w:pPr>
        <w:ind w:left="5040" w:hanging="180"/>
      </w:pPr>
    </w:lvl>
    <w:lvl w:ilvl="3" w:tplc="0413000F" w:tentative="1">
      <w:start w:val="1"/>
      <w:numFmt w:val="decimal"/>
      <w:lvlText w:val="%4."/>
      <w:lvlJc w:val="left"/>
      <w:pPr>
        <w:ind w:left="5760" w:hanging="360"/>
      </w:pPr>
    </w:lvl>
    <w:lvl w:ilvl="4" w:tplc="04130019" w:tentative="1">
      <w:start w:val="1"/>
      <w:numFmt w:val="lowerLetter"/>
      <w:lvlText w:val="%5."/>
      <w:lvlJc w:val="left"/>
      <w:pPr>
        <w:ind w:left="6480" w:hanging="360"/>
      </w:pPr>
    </w:lvl>
    <w:lvl w:ilvl="5" w:tplc="0413001B" w:tentative="1">
      <w:start w:val="1"/>
      <w:numFmt w:val="lowerRoman"/>
      <w:lvlText w:val="%6."/>
      <w:lvlJc w:val="right"/>
      <w:pPr>
        <w:ind w:left="7200" w:hanging="180"/>
      </w:pPr>
    </w:lvl>
    <w:lvl w:ilvl="6" w:tplc="0413000F" w:tentative="1">
      <w:start w:val="1"/>
      <w:numFmt w:val="decimal"/>
      <w:lvlText w:val="%7."/>
      <w:lvlJc w:val="left"/>
      <w:pPr>
        <w:ind w:left="7920" w:hanging="360"/>
      </w:pPr>
    </w:lvl>
    <w:lvl w:ilvl="7" w:tplc="04130019" w:tentative="1">
      <w:start w:val="1"/>
      <w:numFmt w:val="lowerLetter"/>
      <w:lvlText w:val="%8."/>
      <w:lvlJc w:val="left"/>
      <w:pPr>
        <w:ind w:left="8640" w:hanging="360"/>
      </w:pPr>
    </w:lvl>
    <w:lvl w:ilvl="8" w:tplc="0413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4" w15:restartNumberingAfterBreak="0">
    <w:nsid w:val="339D5C68"/>
    <w:multiLevelType w:val="hybridMultilevel"/>
    <w:tmpl w:val="7E12DA8E"/>
    <w:lvl w:ilvl="0" w:tplc="0413000F">
      <w:start w:val="1"/>
      <w:numFmt w:val="decimal"/>
      <w:lvlText w:val="%1."/>
      <w:lvlJc w:val="left"/>
      <w:pPr>
        <w:ind w:left="3600" w:hanging="360"/>
      </w:pPr>
    </w:lvl>
    <w:lvl w:ilvl="1" w:tplc="04130019" w:tentative="1">
      <w:start w:val="1"/>
      <w:numFmt w:val="lowerLetter"/>
      <w:lvlText w:val="%2."/>
      <w:lvlJc w:val="left"/>
      <w:pPr>
        <w:ind w:left="4320" w:hanging="360"/>
      </w:pPr>
    </w:lvl>
    <w:lvl w:ilvl="2" w:tplc="0413001B" w:tentative="1">
      <w:start w:val="1"/>
      <w:numFmt w:val="lowerRoman"/>
      <w:lvlText w:val="%3."/>
      <w:lvlJc w:val="right"/>
      <w:pPr>
        <w:ind w:left="5040" w:hanging="180"/>
      </w:pPr>
    </w:lvl>
    <w:lvl w:ilvl="3" w:tplc="0413000F" w:tentative="1">
      <w:start w:val="1"/>
      <w:numFmt w:val="decimal"/>
      <w:lvlText w:val="%4."/>
      <w:lvlJc w:val="left"/>
      <w:pPr>
        <w:ind w:left="5760" w:hanging="360"/>
      </w:pPr>
    </w:lvl>
    <w:lvl w:ilvl="4" w:tplc="04130019" w:tentative="1">
      <w:start w:val="1"/>
      <w:numFmt w:val="lowerLetter"/>
      <w:lvlText w:val="%5."/>
      <w:lvlJc w:val="left"/>
      <w:pPr>
        <w:ind w:left="6480" w:hanging="360"/>
      </w:pPr>
    </w:lvl>
    <w:lvl w:ilvl="5" w:tplc="0413001B" w:tentative="1">
      <w:start w:val="1"/>
      <w:numFmt w:val="lowerRoman"/>
      <w:lvlText w:val="%6."/>
      <w:lvlJc w:val="right"/>
      <w:pPr>
        <w:ind w:left="7200" w:hanging="180"/>
      </w:pPr>
    </w:lvl>
    <w:lvl w:ilvl="6" w:tplc="0413000F" w:tentative="1">
      <w:start w:val="1"/>
      <w:numFmt w:val="decimal"/>
      <w:lvlText w:val="%7."/>
      <w:lvlJc w:val="left"/>
      <w:pPr>
        <w:ind w:left="7920" w:hanging="360"/>
      </w:pPr>
    </w:lvl>
    <w:lvl w:ilvl="7" w:tplc="04130019" w:tentative="1">
      <w:start w:val="1"/>
      <w:numFmt w:val="lowerLetter"/>
      <w:lvlText w:val="%8."/>
      <w:lvlJc w:val="left"/>
      <w:pPr>
        <w:ind w:left="8640" w:hanging="360"/>
      </w:pPr>
    </w:lvl>
    <w:lvl w:ilvl="8" w:tplc="0413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5" w15:restartNumberingAfterBreak="0">
    <w:nsid w:val="56A132C1"/>
    <w:multiLevelType w:val="hybridMultilevel"/>
    <w:tmpl w:val="A55C5FE0"/>
    <w:lvl w:ilvl="0" w:tplc="0413000F">
      <w:start w:val="1"/>
      <w:numFmt w:val="decimal"/>
      <w:lvlText w:val="%1."/>
      <w:lvlJc w:val="left"/>
      <w:pPr>
        <w:ind w:left="6480" w:hanging="360"/>
      </w:pPr>
    </w:lvl>
    <w:lvl w:ilvl="1" w:tplc="04130019" w:tentative="1">
      <w:start w:val="1"/>
      <w:numFmt w:val="lowerLetter"/>
      <w:lvlText w:val="%2."/>
      <w:lvlJc w:val="left"/>
      <w:pPr>
        <w:ind w:left="7200" w:hanging="360"/>
      </w:pPr>
    </w:lvl>
    <w:lvl w:ilvl="2" w:tplc="0413001B" w:tentative="1">
      <w:start w:val="1"/>
      <w:numFmt w:val="lowerRoman"/>
      <w:lvlText w:val="%3."/>
      <w:lvlJc w:val="right"/>
      <w:pPr>
        <w:ind w:left="7920" w:hanging="180"/>
      </w:pPr>
    </w:lvl>
    <w:lvl w:ilvl="3" w:tplc="0413000F" w:tentative="1">
      <w:start w:val="1"/>
      <w:numFmt w:val="decimal"/>
      <w:lvlText w:val="%4."/>
      <w:lvlJc w:val="left"/>
      <w:pPr>
        <w:ind w:left="8640" w:hanging="360"/>
      </w:pPr>
    </w:lvl>
    <w:lvl w:ilvl="4" w:tplc="04130019" w:tentative="1">
      <w:start w:val="1"/>
      <w:numFmt w:val="lowerLetter"/>
      <w:lvlText w:val="%5."/>
      <w:lvlJc w:val="left"/>
      <w:pPr>
        <w:ind w:left="9360" w:hanging="360"/>
      </w:pPr>
    </w:lvl>
    <w:lvl w:ilvl="5" w:tplc="0413001B" w:tentative="1">
      <w:start w:val="1"/>
      <w:numFmt w:val="lowerRoman"/>
      <w:lvlText w:val="%6."/>
      <w:lvlJc w:val="right"/>
      <w:pPr>
        <w:ind w:left="10080" w:hanging="180"/>
      </w:pPr>
    </w:lvl>
    <w:lvl w:ilvl="6" w:tplc="0413000F" w:tentative="1">
      <w:start w:val="1"/>
      <w:numFmt w:val="decimal"/>
      <w:lvlText w:val="%7."/>
      <w:lvlJc w:val="left"/>
      <w:pPr>
        <w:ind w:left="10800" w:hanging="360"/>
      </w:pPr>
    </w:lvl>
    <w:lvl w:ilvl="7" w:tplc="04130019" w:tentative="1">
      <w:start w:val="1"/>
      <w:numFmt w:val="lowerLetter"/>
      <w:lvlText w:val="%8."/>
      <w:lvlJc w:val="left"/>
      <w:pPr>
        <w:ind w:left="11520" w:hanging="360"/>
      </w:pPr>
    </w:lvl>
    <w:lvl w:ilvl="8" w:tplc="0413001B" w:tentative="1">
      <w:start w:val="1"/>
      <w:numFmt w:val="lowerRoman"/>
      <w:lvlText w:val="%9."/>
      <w:lvlJc w:val="right"/>
      <w:pPr>
        <w:ind w:left="12240" w:hanging="180"/>
      </w:pPr>
    </w:lvl>
  </w:abstractNum>
  <w:abstractNum w:abstractNumId="6" w15:restartNumberingAfterBreak="0">
    <w:nsid w:val="6A783933"/>
    <w:multiLevelType w:val="hybridMultilevel"/>
    <w:tmpl w:val="93303FD8"/>
    <w:lvl w:ilvl="0" w:tplc="2292B95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EE05573"/>
    <w:multiLevelType w:val="hybridMultilevel"/>
    <w:tmpl w:val="D20ED85A"/>
    <w:lvl w:ilvl="0" w:tplc="2292B95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3BF279C"/>
    <w:multiLevelType w:val="hybridMultilevel"/>
    <w:tmpl w:val="A5BA698C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3F270F"/>
    <w:multiLevelType w:val="hybridMultilevel"/>
    <w:tmpl w:val="232A83BE"/>
    <w:lvl w:ilvl="0" w:tplc="0413000F">
      <w:start w:val="1"/>
      <w:numFmt w:val="decimal"/>
      <w:lvlText w:val="%1."/>
      <w:lvlJc w:val="left"/>
      <w:pPr>
        <w:ind w:left="3600" w:hanging="360"/>
      </w:pPr>
    </w:lvl>
    <w:lvl w:ilvl="1" w:tplc="04130019" w:tentative="1">
      <w:start w:val="1"/>
      <w:numFmt w:val="lowerLetter"/>
      <w:lvlText w:val="%2."/>
      <w:lvlJc w:val="left"/>
      <w:pPr>
        <w:ind w:left="4320" w:hanging="360"/>
      </w:pPr>
    </w:lvl>
    <w:lvl w:ilvl="2" w:tplc="0413001B" w:tentative="1">
      <w:start w:val="1"/>
      <w:numFmt w:val="lowerRoman"/>
      <w:lvlText w:val="%3."/>
      <w:lvlJc w:val="right"/>
      <w:pPr>
        <w:ind w:left="5040" w:hanging="180"/>
      </w:pPr>
    </w:lvl>
    <w:lvl w:ilvl="3" w:tplc="0413000F" w:tentative="1">
      <w:start w:val="1"/>
      <w:numFmt w:val="decimal"/>
      <w:lvlText w:val="%4."/>
      <w:lvlJc w:val="left"/>
      <w:pPr>
        <w:ind w:left="5760" w:hanging="360"/>
      </w:pPr>
    </w:lvl>
    <w:lvl w:ilvl="4" w:tplc="04130019" w:tentative="1">
      <w:start w:val="1"/>
      <w:numFmt w:val="lowerLetter"/>
      <w:lvlText w:val="%5."/>
      <w:lvlJc w:val="left"/>
      <w:pPr>
        <w:ind w:left="6480" w:hanging="360"/>
      </w:pPr>
    </w:lvl>
    <w:lvl w:ilvl="5" w:tplc="0413001B" w:tentative="1">
      <w:start w:val="1"/>
      <w:numFmt w:val="lowerRoman"/>
      <w:lvlText w:val="%6."/>
      <w:lvlJc w:val="right"/>
      <w:pPr>
        <w:ind w:left="7200" w:hanging="180"/>
      </w:pPr>
    </w:lvl>
    <w:lvl w:ilvl="6" w:tplc="0413000F" w:tentative="1">
      <w:start w:val="1"/>
      <w:numFmt w:val="decimal"/>
      <w:lvlText w:val="%7."/>
      <w:lvlJc w:val="left"/>
      <w:pPr>
        <w:ind w:left="7920" w:hanging="360"/>
      </w:pPr>
    </w:lvl>
    <w:lvl w:ilvl="7" w:tplc="04130019" w:tentative="1">
      <w:start w:val="1"/>
      <w:numFmt w:val="lowerLetter"/>
      <w:lvlText w:val="%8."/>
      <w:lvlJc w:val="left"/>
      <w:pPr>
        <w:ind w:left="8640" w:hanging="360"/>
      </w:pPr>
    </w:lvl>
    <w:lvl w:ilvl="8" w:tplc="0413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0" w15:restartNumberingAfterBreak="0">
    <w:nsid w:val="7FBA50CC"/>
    <w:multiLevelType w:val="hybridMultilevel"/>
    <w:tmpl w:val="EA345F88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9"/>
  </w:num>
  <w:num w:numId="6">
    <w:abstractNumId w:val="8"/>
  </w:num>
  <w:num w:numId="7">
    <w:abstractNumId w:val="2"/>
  </w:num>
  <w:num w:numId="8">
    <w:abstractNumId w:val="7"/>
  </w:num>
  <w:num w:numId="9">
    <w:abstractNumId w:val="10"/>
  </w:num>
  <w:num w:numId="10">
    <w:abstractNumId w:val="1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7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1BF"/>
    <w:rsid w:val="00031A51"/>
    <w:rsid w:val="00055704"/>
    <w:rsid w:val="00055AAA"/>
    <w:rsid w:val="000D7665"/>
    <w:rsid w:val="001321BF"/>
    <w:rsid w:val="00210C35"/>
    <w:rsid w:val="00255CDB"/>
    <w:rsid w:val="002C2450"/>
    <w:rsid w:val="0044436A"/>
    <w:rsid w:val="004B035E"/>
    <w:rsid w:val="00553598"/>
    <w:rsid w:val="0058462E"/>
    <w:rsid w:val="005E2F2A"/>
    <w:rsid w:val="00730943"/>
    <w:rsid w:val="007907EB"/>
    <w:rsid w:val="008732E3"/>
    <w:rsid w:val="008944B9"/>
    <w:rsid w:val="008B038D"/>
    <w:rsid w:val="008F3632"/>
    <w:rsid w:val="009C73B7"/>
    <w:rsid w:val="009F4450"/>
    <w:rsid w:val="00AB527E"/>
    <w:rsid w:val="00BD7B5D"/>
    <w:rsid w:val="00C84F75"/>
    <w:rsid w:val="00D30E99"/>
    <w:rsid w:val="00D65CF5"/>
    <w:rsid w:val="00E53962"/>
    <w:rsid w:val="00EF1FF8"/>
    <w:rsid w:val="00F84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D1052DF"/>
  <w15:chartTrackingRefBased/>
  <w15:docId w15:val="{9E6EEA85-0F1E-45E6-8831-69F85C47E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1321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1321BF"/>
  </w:style>
  <w:style w:type="paragraph" w:styleId="Voettekst">
    <w:name w:val="footer"/>
    <w:basedOn w:val="Standaard"/>
    <w:link w:val="VoettekstChar"/>
    <w:uiPriority w:val="99"/>
    <w:unhideWhenUsed/>
    <w:rsid w:val="001321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1321BF"/>
  </w:style>
  <w:style w:type="character" w:styleId="Hyperlink">
    <w:name w:val="Hyperlink"/>
    <w:basedOn w:val="Standaardalinea-lettertype"/>
    <w:uiPriority w:val="99"/>
    <w:unhideWhenUsed/>
    <w:rsid w:val="001321BF"/>
    <w:rPr>
      <w:color w:val="0563C1" w:themeColor="hyperlink"/>
      <w:u w:val="single"/>
    </w:rPr>
  </w:style>
  <w:style w:type="paragraph" w:styleId="Lijstalinea">
    <w:name w:val="List Paragraph"/>
    <w:basedOn w:val="Standaard"/>
    <w:uiPriority w:val="34"/>
    <w:qFormat/>
    <w:rsid w:val="001321BF"/>
    <w:pPr>
      <w:ind w:left="720"/>
      <w:contextualSpacing/>
    </w:pPr>
  </w:style>
  <w:style w:type="table" w:styleId="Tabelraster">
    <w:name w:val="Table Grid"/>
    <w:basedOn w:val="Standaardtabel"/>
    <w:uiPriority w:val="39"/>
    <w:rsid w:val="009C73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erwijzingopmerking">
    <w:name w:val="annotation reference"/>
    <w:basedOn w:val="Standaardalinea-lettertype"/>
    <w:uiPriority w:val="99"/>
    <w:semiHidden/>
    <w:unhideWhenUsed/>
    <w:rsid w:val="009C73B7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9C73B7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9C73B7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C73B7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C73B7"/>
    <w:rPr>
      <w:b/>
      <w:bCs/>
      <w:sz w:val="20"/>
      <w:szCs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9C73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C73B7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C73B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Materieelonderhoud@ns.nl" TargetMode="External"/><Relationship Id="rId18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www.ns.nl/over-ns/treinonderhoud/dienstverlening.htm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ns.nl/over-ns/treinonderhoud/dienstverlening.html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8CD73C61B3E4CE5B03EF258AE36810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EE620C76-E7FC-4695-8F8A-1DA9F5AFF45A}"/>
      </w:docPartPr>
      <w:docPartBody>
        <w:p w:rsidR="00A35D3F" w:rsidRDefault="00ED3484" w:rsidP="00ED3484">
          <w:pPr>
            <w:pStyle w:val="38CD73C61B3E4CE5B03EF258AE368103"/>
          </w:pPr>
          <w:r>
            <w:t>[Typ hier]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 Swift">
    <w:altName w:val="Courier New"/>
    <w:panose1 w:val="02000400000000000000"/>
    <w:charset w:val="00"/>
    <w:family w:val="auto"/>
    <w:pitch w:val="variable"/>
    <w:sig w:usb0="8000002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484"/>
    <w:rsid w:val="00A35D3F"/>
    <w:rsid w:val="00ED3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38CD73C61B3E4CE5B03EF258AE368103">
    <w:name w:val="38CD73C61B3E4CE5B03EF258AE368103"/>
    <w:rsid w:val="00ED34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root>
  <field name="author" markerprefix="true">Douwes, Harry HSA</field>
  <field name="doctype" markerprefix="true">Memo</field>
  <field name="docnr" markerprefix="true">21.33302</field>
  <field name="docdatum" markerprefix="true">28 april 2021</field>
  <field name="opmerkingen" markerprefix="true"/>
  <field name="saannummer" markerprefix="true"/>
  <field name="name" markerprefix="true">test</field>
  <field name="description" markerprefix="true">test</field>
  <field name="workflow" markerprefix="true">Algemeen</field>
  <field name="lastchangeddmy" markerprefix="true">28 april 2021</field>
  <field name="lastpublisheddmy" markerprefix="true">niet gepubliceerd</field>
  <field name="lastchangedmdy" markerprefix="true">April 28th 2021</field>
  <field name="lastpublishedmdy" markerprefix="true">not published</field>
  <field name="allocto" markerprefix="true">Douwes, Harry HSA</field>
  <field name="authortelefoonnummer" markerprefix="true"/>
  <field name="authoremail" markerprefix="true">harry.douwes@ns.nl</field>
  <field name="dsauthor" markerprefix="true">peter.koggel</field>
  <field name="dsdoctype" markerprefix="true">DAT</field>
  <field name="dskenmerk" markerprefix="true"/>
  <field name="dsregiolocatie" markerprefix="true">SB Noordoost - TC Hengelo</field>
  <field name="dsdatum_ontvangst" markerprefix="true">1606302000</field>
  <field name="dsklant" markerprefix="true">Keolis Nederland (1000001898)</field>
  <field name="dscontactpersoon_klant" markerprefix="true">Caroline van Loenen</field>
  <field name="dsafdeling_ns_operatie" markerprefix="true"/>
  <field name="dsbehandelaar_ns" markerprefix="true">Anders / algemeen</field>
  <field name="dsoverige" markerprefix="true">Herstel EBS treinstel 44</field>
  <field name="dsdocnr" markerprefix="true">19.101603</field>
  <field name="dsthis_projectnr" markerprefix="true">20.00866</field>
  <field name="dsprojectnr" markerprefix="true">20.00866</field>
  <field name="version" markerprefix="true">0 </field>
  <field name="status" markerprefix="true">concept</field>
  <field name="stage" markerprefix="true">1</field>
</root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70656E-494D-5357-6F72-647630303030}">
  <ds:schemaRefs/>
</ds:datastoreItem>
</file>

<file path=customXml/itemProps2.xml><?xml version="1.0" encoding="utf-8"?>
<ds:datastoreItem xmlns:ds="http://schemas.openxmlformats.org/officeDocument/2006/customXml" ds:itemID="{F41BD3C6-1ABA-4AAE-A7AB-F805A29E8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30B5BC8B</Template>
  <TotalTime>0</TotalTime>
  <Pages>2</Pages>
  <Words>254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Schelle, Henri HJ (NSC)</dc:creator>
  <cp:keywords/>
  <dc:description/>
  <cp:lastModifiedBy>Douwes, Harry HSA (NSM)</cp:lastModifiedBy>
  <cp:revision>3</cp:revision>
  <dcterms:created xsi:type="dcterms:W3CDTF">2021-04-28T09:01:00Z</dcterms:created>
  <dcterms:modified xsi:type="dcterms:W3CDTF">2021-04-28T09:09:00Z</dcterms:modified>
</cp:coreProperties>
</file>